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52B" w:rsidRPr="00FF21A8" w:rsidRDefault="000A3343" w:rsidP="009B508D">
      <w:pPr>
        <w:jc w:val="center"/>
        <w:rPr>
          <w:rFonts w:ascii="Arial" w:hAnsi="Arial" w:cs="Nazanin"/>
          <w:b/>
          <w:bCs/>
          <w:sz w:val="14"/>
          <w:szCs w:val="14"/>
          <w:rtl/>
        </w:rPr>
      </w:pPr>
      <w:bookmarkStart w:id="0" w:name="_GoBack"/>
      <w:bookmarkEnd w:id="0"/>
      <w:r>
        <w:rPr>
          <w:noProof/>
          <w:rtl/>
          <w:lang w:bidi="ar-SA"/>
        </w:rPr>
        <mc:AlternateContent>
          <mc:Choice Requires="wps">
            <w:drawing>
              <wp:anchor distT="45720" distB="45720" distL="114300" distR="114300" simplePos="0" relativeHeight="251663872" behindDoc="0" locked="0" layoutInCell="1" allowOverlap="1">
                <wp:simplePos x="0" y="0"/>
                <wp:positionH relativeFrom="column">
                  <wp:posOffset>-241935</wp:posOffset>
                </wp:positionH>
                <wp:positionV relativeFrom="paragraph">
                  <wp:posOffset>-670560</wp:posOffset>
                </wp:positionV>
                <wp:extent cx="1273175" cy="513715"/>
                <wp:effectExtent l="5715" t="13335" r="6985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175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C85" w:rsidRDefault="00B00C85" w:rsidP="00B00C85">
                            <w:pPr>
                              <w:rPr>
                                <w:rFonts w:cs="B Titr"/>
                                <w:color w:val="FF0000"/>
                              </w:rPr>
                            </w:pPr>
                            <w:r>
                              <w:rPr>
                                <w:rFonts w:cs="B Titr" w:hint="cs"/>
                                <w:color w:val="FF0000"/>
                                <w:rtl/>
                              </w:rPr>
                              <w:t>تایید شده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05pt;margin-top:-52.8pt;width:100.25pt;height:40.4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">
                <v:textbox>
                  <w:txbxContent>
                    <w:p w:rsidR="00B00C85" w:rsidRDefault="00B00C85" w:rsidP="00B00C85">
                      <w:pPr>
                        <w:rPr>
                          <w:rFonts w:cs="B Titr"/>
                          <w:color w:val="FF0000"/>
                        </w:rPr>
                      </w:pPr>
                      <w:r>
                        <w:rPr>
                          <w:rFonts w:cs="B Titr" w:hint="cs"/>
                          <w:color w:val="FF0000"/>
                          <w:rtl/>
                        </w:rPr>
                        <w:t>تایید شده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-1303655</wp:posOffset>
                </wp:positionV>
                <wp:extent cx="1473835" cy="376555"/>
                <wp:effectExtent l="0" t="0" r="12065" b="234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3835" cy="376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4D72" w:rsidRDefault="00C34D72" w:rsidP="00B00C85">
                            <w:pPr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تاریخ انتشار:</w:t>
                            </w:r>
                            <w:r w:rsidR="00A70A1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00C85"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</w:rPr>
                              <w:t>1395/11/19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-34.85pt;margin-top:-102.65pt;width:116.05pt;height:29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" strokecolor="white">
                <v:textbox>
                  <w:txbxContent>
                    <w:p w:rsidR="00C34D72" w:rsidRDefault="00C34D72" w:rsidP="00B00C85">
                      <w:pPr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تاریخ انتشار:</w:t>
                      </w:r>
                      <w:r w:rsidR="00A70A1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B00C85">
                        <w:rPr>
                          <w:rFonts w:cs="B Nazanin"/>
                          <w:b/>
                          <w:bCs/>
                          <w:sz w:val="20"/>
                          <w:szCs w:val="20"/>
                        </w:rPr>
                        <w:t>1395/11/19</w:t>
                      </w:r>
                    </w:p>
                  </w:txbxContent>
                </v:textbox>
              </v:shape>
            </w:pict>
          </mc:Fallback>
        </mc:AlternateContent>
      </w:r>
    </w:p>
    <w:p w:rsidR="00C3752B" w:rsidRPr="00FF21A8" w:rsidRDefault="00C3752B" w:rsidP="00C3752B">
      <w:pPr>
        <w:jc w:val="center"/>
        <w:rPr>
          <w:rFonts w:ascii="Arial" w:hAnsi="Arial" w:cs="Nazanin"/>
          <w:sz w:val="14"/>
          <w:szCs w:val="14"/>
        </w:rPr>
      </w:pPr>
    </w:p>
    <w:tbl>
      <w:tblPr>
        <w:bidiVisual/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900"/>
        <w:gridCol w:w="1629"/>
        <w:gridCol w:w="851"/>
        <w:gridCol w:w="708"/>
        <w:gridCol w:w="426"/>
        <w:gridCol w:w="708"/>
        <w:gridCol w:w="426"/>
        <w:gridCol w:w="567"/>
        <w:gridCol w:w="1134"/>
        <w:gridCol w:w="1275"/>
        <w:gridCol w:w="1706"/>
      </w:tblGrid>
      <w:tr w:rsidR="00FF21A8" w:rsidRPr="00880A86" w:rsidTr="00511965">
        <w:trPr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511965" w:rsidRPr="00880A86" w:rsidRDefault="00511965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</w:t>
            </w:r>
            <w:r w:rsidR="008463F5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مسال اول</w:t>
            </w:r>
          </w:p>
        </w:tc>
      </w:tr>
      <w:tr w:rsidR="00A030C1" w:rsidRPr="00880A86" w:rsidTr="0006423F">
        <w:trPr>
          <w:cantSplit/>
          <w:trHeight w:val="76"/>
          <w:jc w:val="center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900" w:type="dxa"/>
            <w:vMerge w:val="restart"/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1629" w:type="dxa"/>
            <w:vMerge w:val="restart"/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851" w:type="dxa"/>
            <w:vMerge w:val="restart"/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701" w:type="dxa"/>
            <w:gridSpan w:val="3"/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134" w:type="dxa"/>
            <w:vMerge w:val="restart"/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06423F">
        <w:trPr>
          <w:cantSplit/>
          <w:trHeight w:val="135"/>
          <w:jc w:val="center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629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511965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D737B6">
        <w:trPr>
          <w:jc w:val="center"/>
        </w:trPr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666005</w:t>
            </w:r>
          </w:p>
        </w:tc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تاريخ تحليل صدر اسلام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6503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دوم</w:t>
            </w:r>
          </w:p>
        </w:tc>
      </w:tr>
      <w:tr w:rsidR="00A030C1" w:rsidRPr="00880A86" w:rsidTr="000E5A05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highlight w:val="yellow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1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هشتم</w:t>
            </w:r>
          </w:p>
        </w:tc>
      </w:tr>
      <w:tr w:rsidR="00A030C1" w:rsidRPr="00880A86" w:rsidTr="00064893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مباني کامپيوتر و برنامه سازي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دوازدهم</w:t>
            </w:r>
          </w:p>
        </w:tc>
      </w:tr>
      <w:tr w:rsidR="00A030C1" w:rsidRPr="00880A86" w:rsidTr="00B3753D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1F6A26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11403600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ریاضی پیش 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پیش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چهارم</w:t>
            </w:r>
          </w:p>
        </w:tc>
      </w:tr>
      <w:tr w:rsidR="00A030C1" w:rsidRPr="00880A86" w:rsidTr="005676E8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9D272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11403602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فیزیک پیش 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812B4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پیش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ششم</w:t>
            </w:r>
          </w:p>
        </w:tc>
      </w:tr>
      <w:tr w:rsidR="00A030C1" w:rsidRPr="00880A86" w:rsidTr="002D3006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00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666009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زبان فارسي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دهم</w:t>
            </w:r>
          </w:p>
        </w:tc>
      </w:tr>
      <w:tr w:rsidR="00A030C1" w:rsidRPr="00880A86" w:rsidTr="000B501A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00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666010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زبان انگليسي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سیزدهم</w:t>
            </w:r>
          </w:p>
        </w:tc>
      </w:tr>
      <w:tr w:rsidR="00C215DA" w:rsidRPr="00880A86" w:rsidTr="00511965">
        <w:trPr>
          <w:trHeight w:val="138"/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15DA" w:rsidRPr="00880A86" w:rsidRDefault="00C215DA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      جمع واحد:  18</w:t>
            </w:r>
          </w:p>
        </w:tc>
      </w:tr>
    </w:tbl>
    <w:p w:rsidR="00511965" w:rsidRDefault="00511965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Pr="00880A86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bidiVisual/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900"/>
        <w:gridCol w:w="1629"/>
        <w:gridCol w:w="851"/>
        <w:gridCol w:w="708"/>
        <w:gridCol w:w="426"/>
        <w:gridCol w:w="708"/>
        <w:gridCol w:w="426"/>
        <w:gridCol w:w="567"/>
        <w:gridCol w:w="1134"/>
        <w:gridCol w:w="1275"/>
        <w:gridCol w:w="1706"/>
      </w:tblGrid>
      <w:tr w:rsidR="00FF21A8" w:rsidRPr="00880A86" w:rsidTr="002C5931">
        <w:trPr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AF15D1" w:rsidRPr="00880A86" w:rsidRDefault="00AF15D1" w:rsidP="00155E0D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</w:t>
            </w:r>
            <w:r w:rsidR="008463F5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مسال </w:t>
            </w:r>
            <w:r w:rsidR="00155E0D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دوم</w:t>
            </w:r>
          </w:p>
        </w:tc>
      </w:tr>
      <w:tr w:rsidR="00A030C1" w:rsidRPr="00880A86" w:rsidTr="003337C2">
        <w:trPr>
          <w:cantSplit/>
          <w:trHeight w:val="76"/>
          <w:jc w:val="center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900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1629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851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701" w:type="dxa"/>
            <w:gridSpan w:val="3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134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3337C2">
        <w:trPr>
          <w:cantSplit/>
          <w:trHeight w:val="135"/>
          <w:jc w:val="center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629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406DCB">
        <w:trPr>
          <w:jc w:val="center"/>
        </w:trPr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666001</w:t>
            </w:r>
          </w:p>
        </w:tc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انديشه اسلامي 1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هفتم</w:t>
            </w:r>
          </w:p>
        </w:tc>
      </w:tr>
      <w:tr w:rsidR="00A030C1" w:rsidRPr="00880A86" w:rsidTr="009C0526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highlight w:val="yellow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11403301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2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پنجم</w:t>
            </w:r>
          </w:p>
        </w:tc>
      </w:tr>
      <w:tr w:rsidR="00A030C1" w:rsidRPr="00880A86" w:rsidTr="005D5FCC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11403302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فيزيک 1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1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یکم</w:t>
            </w:r>
          </w:p>
        </w:tc>
      </w:tr>
      <w:tr w:rsidR="00A030C1" w:rsidRPr="00880A86" w:rsidTr="0098714F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11403306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کارگاه کامپيوتر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مباني کامپيوترو برنامه سازي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F02EC8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11403305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معادلات ديفرانسيل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نهم</w:t>
            </w:r>
          </w:p>
        </w:tc>
      </w:tr>
      <w:tr w:rsidR="00A030C1" w:rsidRPr="00880A86" w:rsidTr="00D3652B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6635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</w:t>
            </w: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6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تربيت بدني 1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0C2C69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11403402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رياضيات گسسته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1 و مباني کامپيوتر و برنامه سازي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سوم</w:t>
            </w:r>
          </w:p>
        </w:tc>
      </w:tr>
      <w:tr w:rsidR="00A030C1" w:rsidRPr="00880A86" w:rsidTr="00702A13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11403403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برنامه سازي پيشرفته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مباني کامپيوتر و برنامه سازي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یازدهم</w:t>
            </w:r>
          </w:p>
        </w:tc>
      </w:tr>
      <w:tr w:rsidR="00C215DA" w:rsidRPr="00880A86" w:rsidTr="002C5931">
        <w:trPr>
          <w:trHeight w:val="138"/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15DA" w:rsidRPr="00880A86" w:rsidRDefault="00C215DA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      جمع واحد: 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19</w:t>
            </w:r>
          </w:p>
        </w:tc>
      </w:tr>
    </w:tbl>
    <w:p w:rsidR="00511965" w:rsidRDefault="00511965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Pr="00880A86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bidiVisual/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900"/>
        <w:gridCol w:w="1629"/>
        <w:gridCol w:w="851"/>
        <w:gridCol w:w="708"/>
        <w:gridCol w:w="426"/>
        <w:gridCol w:w="708"/>
        <w:gridCol w:w="426"/>
        <w:gridCol w:w="567"/>
        <w:gridCol w:w="1134"/>
        <w:gridCol w:w="1275"/>
        <w:gridCol w:w="1706"/>
      </w:tblGrid>
      <w:tr w:rsidR="00FF21A8" w:rsidRPr="00880A86" w:rsidTr="002C5931">
        <w:trPr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8500F" w:rsidRPr="00880A86" w:rsidRDefault="0018500F" w:rsidP="00155E0D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</w:t>
            </w:r>
            <w:r w:rsidR="008463F5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مسال </w:t>
            </w:r>
            <w:r w:rsidR="00155E0D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سوم</w:t>
            </w:r>
          </w:p>
        </w:tc>
      </w:tr>
      <w:tr w:rsidR="00A030C1" w:rsidRPr="00880A86" w:rsidTr="005E3424">
        <w:trPr>
          <w:cantSplit/>
          <w:trHeight w:val="76"/>
          <w:jc w:val="center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900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1629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851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701" w:type="dxa"/>
            <w:gridSpan w:val="3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134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5E3424">
        <w:trPr>
          <w:cantSplit/>
          <w:trHeight w:val="135"/>
          <w:jc w:val="center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629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741E69">
        <w:trPr>
          <w:jc w:val="center"/>
        </w:trPr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666003</w:t>
            </w:r>
          </w:p>
        </w:tc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انقلاب اسلامي ايران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A8269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هفتم</w:t>
            </w:r>
          </w:p>
        </w:tc>
      </w:tr>
      <w:tr w:rsidR="00A030C1" w:rsidRPr="00880A86" w:rsidTr="00397FE6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11403500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تحليل و طراحي سيستم ها</w:t>
            </w:r>
          </w:p>
        </w:tc>
        <w:tc>
          <w:tcPr>
            <w:tcW w:w="851" w:type="dxa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تخصصي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برنامه سازي پيشرفته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نهم</w:t>
            </w:r>
          </w:p>
        </w:tc>
      </w:tr>
      <w:tr w:rsidR="00A030C1" w:rsidRPr="00880A86" w:rsidTr="00200092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11403401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مدارهاي الکتريکي</w:t>
            </w:r>
          </w:p>
        </w:tc>
        <w:tc>
          <w:tcPr>
            <w:tcW w:w="851" w:type="dxa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معادلات ديفرانسيل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دوازدهم</w:t>
            </w:r>
          </w:p>
        </w:tc>
      </w:tr>
      <w:tr w:rsidR="00A030C1" w:rsidRPr="00880A86" w:rsidTr="00B42815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11403404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ساختمان هاي داده</w:t>
            </w:r>
          </w:p>
        </w:tc>
        <w:tc>
          <w:tcPr>
            <w:tcW w:w="851" w:type="dxa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رياضيات گسسته و برنامه سازي پيشرفته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سوم</w:t>
            </w:r>
          </w:p>
        </w:tc>
      </w:tr>
      <w:tr w:rsidR="00A030C1" w:rsidRPr="00880A86" w:rsidTr="00C86C5F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11403303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فيزيک 2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1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ششم</w:t>
            </w:r>
          </w:p>
        </w:tc>
      </w:tr>
      <w:tr w:rsidR="00A030C1" w:rsidRPr="00880A86" w:rsidTr="00FB56D4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11403405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مدار منطقي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رياضيات گسسته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چهاردهم</w:t>
            </w:r>
          </w:p>
        </w:tc>
      </w:tr>
      <w:tr w:rsidR="00A030C1" w:rsidRPr="00880A86" w:rsidTr="00254388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11403407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زبان تخصصي</w:t>
            </w:r>
          </w:p>
        </w:tc>
        <w:tc>
          <w:tcPr>
            <w:tcW w:w="851" w:type="dxa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زبان انگليسي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یکم</w:t>
            </w:r>
          </w:p>
        </w:tc>
      </w:tr>
      <w:tr w:rsidR="00C215DA" w:rsidRPr="00880A86" w:rsidTr="002C5931">
        <w:trPr>
          <w:trHeight w:val="138"/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215DA" w:rsidRPr="00880A86" w:rsidRDefault="00C215DA" w:rsidP="00C215D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      جمع واحد: 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19</w:t>
            </w:r>
          </w:p>
        </w:tc>
      </w:tr>
    </w:tbl>
    <w:p w:rsidR="00AF15D1" w:rsidRDefault="00AF15D1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Pr="00880A86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bidiVisual/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900"/>
        <w:gridCol w:w="1629"/>
        <w:gridCol w:w="851"/>
        <w:gridCol w:w="708"/>
        <w:gridCol w:w="426"/>
        <w:gridCol w:w="708"/>
        <w:gridCol w:w="426"/>
        <w:gridCol w:w="567"/>
        <w:gridCol w:w="1134"/>
        <w:gridCol w:w="1275"/>
        <w:gridCol w:w="1706"/>
      </w:tblGrid>
      <w:tr w:rsidR="00FF21A8" w:rsidRPr="00880A86" w:rsidTr="002C5931">
        <w:trPr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55E0D" w:rsidRPr="00880A86" w:rsidRDefault="00155E0D" w:rsidP="00155E0D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</w:t>
            </w:r>
            <w:r w:rsidR="008463F5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مسال چهارم</w:t>
            </w:r>
          </w:p>
        </w:tc>
      </w:tr>
      <w:tr w:rsidR="00A030C1" w:rsidRPr="00880A86" w:rsidTr="00F01A7E">
        <w:trPr>
          <w:cantSplit/>
          <w:trHeight w:val="76"/>
          <w:jc w:val="center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900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1629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851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701" w:type="dxa"/>
            <w:gridSpan w:val="3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134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F01A7E">
        <w:trPr>
          <w:cantSplit/>
          <w:trHeight w:val="135"/>
          <w:jc w:val="center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629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708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AF626A">
        <w:trPr>
          <w:jc w:val="center"/>
        </w:trPr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666002</w:t>
            </w:r>
          </w:p>
        </w:tc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انديشه اسلامي 2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B200F3">
              <w:rPr>
                <w:rFonts w:asciiTheme="majorBidi" w:hAnsiTheme="majorBidi"/>
                <w:b/>
                <w:bCs/>
                <w:sz w:val="14"/>
                <w:szCs w:val="14"/>
                <w:rtl/>
              </w:rPr>
              <w:t>انديشه اسلامي 1</w:t>
            </w:r>
          </w:p>
        </w:tc>
        <w:tc>
          <w:tcPr>
            <w:tcW w:w="127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55F93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یکم</w:t>
            </w:r>
          </w:p>
        </w:tc>
      </w:tr>
      <w:tr w:rsidR="00A030C1" w:rsidRPr="00880A86" w:rsidTr="00C54784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11403406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نظريه زبانها و ماشين ها</w:t>
            </w:r>
          </w:p>
        </w:tc>
        <w:tc>
          <w:tcPr>
            <w:tcW w:w="851" w:type="dxa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ساختمان هاي داده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پنجم</w:t>
            </w:r>
          </w:p>
        </w:tc>
      </w:tr>
      <w:tr w:rsidR="00A030C1" w:rsidRPr="00880A86" w:rsidTr="00777397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11403412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طراحي الگوريتم ها</w:t>
            </w:r>
          </w:p>
        </w:tc>
        <w:tc>
          <w:tcPr>
            <w:tcW w:w="851" w:type="dxa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ساختمان هاي داده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هفتم</w:t>
            </w:r>
          </w:p>
        </w:tc>
      </w:tr>
      <w:tr w:rsidR="00A030C1" w:rsidRPr="00880A86" w:rsidTr="00D672E7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11403409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رياضيات مهندسي</w:t>
            </w:r>
          </w:p>
        </w:tc>
        <w:tc>
          <w:tcPr>
            <w:tcW w:w="851" w:type="dxa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2 و معادلات ديفرانسيل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هشتم</w:t>
            </w:r>
          </w:p>
        </w:tc>
      </w:tr>
      <w:tr w:rsidR="00A030C1" w:rsidRPr="00880A86" w:rsidTr="001A47D3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11403307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آزمايشگاه فيزيک 2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فيزيک 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076B66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معماري کامپيوتر</w:t>
            </w:r>
          </w:p>
        </w:tc>
        <w:tc>
          <w:tcPr>
            <w:tcW w:w="851" w:type="dxa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مدارهاي منطقي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سوم</w:t>
            </w:r>
          </w:p>
        </w:tc>
      </w:tr>
      <w:tr w:rsidR="00A030C1" w:rsidRPr="00880A86" w:rsidTr="00183202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11403304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آمار و احتمال مهندسي</w:t>
            </w:r>
          </w:p>
        </w:tc>
        <w:tc>
          <w:tcPr>
            <w:tcW w:w="851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پايه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708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134" w:type="dxa"/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 عمومي 2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0F2657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چهاردهم</w:t>
            </w:r>
          </w:p>
        </w:tc>
      </w:tr>
      <w:tr w:rsidR="00FF21A8" w:rsidRPr="00880A86" w:rsidTr="002C5931">
        <w:trPr>
          <w:trHeight w:val="138"/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74F2A" w:rsidRPr="00880A86" w:rsidRDefault="00C74F2A" w:rsidP="00693DC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      جمع واحد: </w:t>
            </w:r>
            <w:r w:rsidR="00693DCB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18</w:t>
            </w:r>
          </w:p>
        </w:tc>
      </w:tr>
    </w:tbl>
    <w:p w:rsidR="00155E0D" w:rsidRDefault="00155E0D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Pr="00880A86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693DCB" w:rsidRPr="00880A86" w:rsidRDefault="00693DCB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693DCB" w:rsidRPr="00880A86" w:rsidRDefault="00693DCB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693DCB" w:rsidRPr="00880A86" w:rsidRDefault="00693DCB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XSpec="center" w:tblpY="3194"/>
        <w:bidiVisual/>
        <w:tblW w:w="10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900"/>
        <w:gridCol w:w="1492"/>
        <w:gridCol w:w="708"/>
        <w:gridCol w:w="567"/>
        <w:gridCol w:w="567"/>
        <w:gridCol w:w="567"/>
        <w:gridCol w:w="567"/>
        <w:gridCol w:w="567"/>
        <w:gridCol w:w="1843"/>
        <w:gridCol w:w="1134"/>
        <w:gridCol w:w="1418"/>
      </w:tblGrid>
      <w:tr w:rsidR="007E152A" w:rsidRPr="00880A86" w:rsidTr="00181CC4"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E152A" w:rsidRPr="00880A86" w:rsidRDefault="007E152A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نيمسال پنجم</w:t>
            </w:r>
          </w:p>
        </w:tc>
      </w:tr>
      <w:tr w:rsidR="00A030C1" w:rsidRPr="00880A86" w:rsidTr="005769D0">
        <w:trPr>
          <w:cantSplit/>
          <w:trHeight w:val="76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900" w:type="dxa"/>
            <w:vMerge w:val="restart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1492" w:type="dxa"/>
            <w:vMerge w:val="restart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708" w:type="dxa"/>
            <w:vMerge w:val="restart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701" w:type="dxa"/>
            <w:gridSpan w:val="3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843" w:type="dxa"/>
            <w:vMerge w:val="restart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418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5769D0">
        <w:trPr>
          <w:cantSplit/>
          <w:trHeight w:val="135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492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708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6A7CC0"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666004</w:t>
            </w:r>
          </w:p>
        </w:tc>
        <w:tc>
          <w:tcPr>
            <w:tcW w:w="1492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تفسير موضوعي قرآن</w:t>
            </w:r>
          </w:p>
        </w:tc>
        <w:tc>
          <w:tcPr>
            <w:tcW w:w="708" w:type="dxa"/>
            <w:tcBorders>
              <w:top w:val="single" w:sz="12" w:space="0" w:color="auto"/>
            </w:tcBorders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843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چهاردهم </w:t>
            </w:r>
          </w:p>
        </w:tc>
      </w:tr>
      <w:tr w:rsidR="00A030C1" w:rsidRPr="00880A86" w:rsidTr="009C4C47"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11403414</w:t>
            </w:r>
          </w:p>
        </w:tc>
        <w:tc>
          <w:tcPr>
            <w:tcW w:w="1492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سيگنال ها و سيستم ها</w:t>
            </w:r>
          </w:p>
        </w:tc>
        <w:tc>
          <w:tcPr>
            <w:tcW w:w="708" w:type="dxa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843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رياضيات مهندسي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هفتم</w:t>
            </w:r>
          </w:p>
        </w:tc>
      </w:tr>
      <w:tr w:rsidR="00A030C1" w:rsidRPr="00880A86" w:rsidTr="00452F47"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11403415</w:t>
            </w:r>
          </w:p>
        </w:tc>
        <w:tc>
          <w:tcPr>
            <w:tcW w:w="1492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ريز پردازنده و زبان اسمبلي</w:t>
            </w:r>
          </w:p>
        </w:tc>
        <w:tc>
          <w:tcPr>
            <w:tcW w:w="708" w:type="dxa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843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معماري کامپيوتر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پنجم</w:t>
            </w:r>
          </w:p>
        </w:tc>
      </w:tr>
      <w:tr w:rsidR="00A030C1" w:rsidRPr="00880A86" w:rsidTr="00273C62"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11403416</w:t>
            </w:r>
          </w:p>
        </w:tc>
        <w:tc>
          <w:tcPr>
            <w:tcW w:w="1492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شبکه هاي کامپيوتري</w:t>
            </w:r>
          </w:p>
        </w:tc>
        <w:tc>
          <w:tcPr>
            <w:tcW w:w="708" w:type="dxa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843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سيستم هاي عامل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سوم</w:t>
            </w:r>
          </w:p>
        </w:tc>
      </w:tr>
      <w:tr w:rsidR="00A030C1" w:rsidRPr="00880A86" w:rsidTr="00687699"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11403501</w:t>
            </w:r>
          </w:p>
        </w:tc>
        <w:tc>
          <w:tcPr>
            <w:tcW w:w="1492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پايگاه داده ها</w:t>
            </w:r>
          </w:p>
        </w:tc>
        <w:tc>
          <w:tcPr>
            <w:tcW w:w="708" w:type="dxa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تخصصي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843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ساختمان هاي داده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سیزدهم</w:t>
            </w:r>
          </w:p>
        </w:tc>
      </w:tr>
      <w:tr w:rsidR="00A030C1" w:rsidRPr="00880A86" w:rsidTr="00FC7166"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11403411</w:t>
            </w:r>
          </w:p>
        </w:tc>
        <w:tc>
          <w:tcPr>
            <w:tcW w:w="1492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سيستم هاي عامل</w:t>
            </w:r>
          </w:p>
        </w:tc>
        <w:tc>
          <w:tcPr>
            <w:tcW w:w="708" w:type="dxa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843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ساختمان هاي داده و معماري کامپيوتر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نهم</w:t>
            </w:r>
          </w:p>
        </w:tc>
      </w:tr>
      <w:tr w:rsidR="00A030C1" w:rsidRPr="00880A86" w:rsidTr="009E2252"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11403418</w:t>
            </w:r>
          </w:p>
        </w:tc>
        <w:tc>
          <w:tcPr>
            <w:tcW w:w="1492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اصول طراحي کامپايلر</w:t>
            </w:r>
          </w:p>
        </w:tc>
        <w:tc>
          <w:tcPr>
            <w:tcW w:w="708" w:type="dxa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843" w:type="dxa"/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ساختمان هاي داده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یکم</w:t>
            </w:r>
          </w:p>
        </w:tc>
      </w:tr>
      <w:tr w:rsidR="007E152A" w:rsidRPr="00880A86" w:rsidTr="00181CC4">
        <w:trPr>
          <w:trHeight w:val="138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7E152A" w:rsidRPr="00880A86" w:rsidRDefault="007E152A" w:rsidP="00181CC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      جمع واحد:  20</w:t>
            </w:r>
          </w:p>
        </w:tc>
      </w:tr>
    </w:tbl>
    <w:p w:rsidR="00463F2A" w:rsidRDefault="00463F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F059BD" w:rsidRDefault="00F059BD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Pr="00880A86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bidiVisual/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686"/>
        <w:gridCol w:w="2127"/>
        <w:gridCol w:w="850"/>
        <w:gridCol w:w="425"/>
        <w:gridCol w:w="567"/>
        <w:gridCol w:w="567"/>
        <w:gridCol w:w="567"/>
        <w:gridCol w:w="426"/>
        <w:gridCol w:w="1559"/>
        <w:gridCol w:w="992"/>
        <w:gridCol w:w="1564"/>
      </w:tblGrid>
      <w:tr w:rsidR="00FF21A8" w:rsidRPr="00880A86" w:rsidTr="002C5931">
        <w:trPr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155E0D" w:rsidRPr="00880A86" w:rsidRDefault="00155E0D" w:rsidP="00155E0D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</w:t>
            </w:r>
            <w:r w:rsidR="008463F5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مسال ششم</w:t>
            </w:r>
          </w:p>
        </w:tc>
      </w:tr>
      <w:tr w:rsidR="00A030C1" w:rsidRPr="00880A86" w:rsidTr="008C3E26">
        <w:trPr>
          <w:cantSplit/>
          <w:trHeight w:val="76"/>
          <w:jc w:val="center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686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2127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850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560" w:type="dxa"/>
            <w:gridSpan w:val="3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559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564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8C3E26">
        <w:trPr>
          <w:cantSplit/>
          <w:trHeight w:val="135"/>
          <w:jc w:val="center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2127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564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F4499A">
        <w:trPr>
          <w:jc w:val="center"/>
        </w:trPr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68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666012</w:t>
            </w:r>
          </w:p>
        </w:tc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اخلاق اسلامي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99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564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4359EF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دهم</w:t>
            </w:r>
          </w:p>
        </w:tc>
      </w:tr>
      <w:tr w:rsidR="00A030C1" w:rsidRPr="00880A86" w:rsidTr="00151A1C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11403502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طراحي زبان هاي برنامه سازي</w:t>
            </w:r>
          </w:p>
        </w:tc>
        <w:tc>
          <w:tcPr>
            <w:tcW w:w="850" w:type="dxa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تخصصي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اصول طراحي کامپايلر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دوم</w:t>
            </w:r>
          </w:p>
        </w:tc>
      </w:tr>
      <w:tr w:rsidR="00A030C1" w:rsidRPr="00880A86" w:rsidTr="0048653D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11403503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مهندسي نرم افزار</w:t>
            </w:r>
          </w:p>
        </w:tc>
        <w:tc>
          <w:tcPr>
            <w:tcW w:w="850" w:type="dxa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تخصصي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تحليل و طراحي سيستم ها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یازدهم</w:t>
            </w:r>
          </w:p>
        </w:tc>
      </w:tr>
      <w:tr w:rsidR="00A030C1" w:rsidRPr="00880A86" w:rsidTr="00C97034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11403420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آزمايشگاه مدارهاي منطقي و معماري کامپيوتر</w:t>
            </w:r>
          </w:p>
        </w:tc>
        <w:tc>
          <w:tcPr>
            <w:tcW w:w="850" w:type="dxa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مدارهاي منطقي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معماري کامپيوتر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4E7F56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5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11403419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آزمايشگاه سيستم هاي عامل</w:t>
            </w:r>
          </w:p>
        </w:tc>
        <w:tc>
          <w:tcPr>
            <w:tcW w:w="850" w:type="dxa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سيستم هاي عامل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074D96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11403900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تعامل انسان و کامپيوتر</w:t>
            </w:r>
          </w:p>
        </w:tc>
        <w:tc>
          <w:tcPr>
            <w:tcW w:w="850" w:type="dxa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تمرکز تخصصي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تحليل و طراحي سيستم ها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چهارم</w:t>
            </w:r>
          </w:p>
        </w:tc>
      </w:tr>
      <w:tr w:rsidR="00A030C1" w:rsidRPr="00880A86" w:rsidTr="0060302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7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11403806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آزمايشگاه پايگاه داده</w:t>
            </w:r>
          </w:p>
        </w:tc>
        <w:tc>
          <w:tcPr>
            <w:tcW w:w="850" w:type="dxa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اختياري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پايگاه داده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032F93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8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6635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66600</w:t>
            </w: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7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تربيت بدني 2</w:t>
            </w:r>
          </w:p>
        </w:tc>
        <w:tc>
          <w:tcPr>
            <w:tcW w:w="850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1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32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تربيت بدني 1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4F3FF0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9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11403417</w:t>
            </w:r>
          </w:p>
        </w:tc>
        <w:tc>
          <w:tcPr>
            <w:tcW w:w="212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هوش مصنوعي و سيستم هاي خبره</w:t>
            </w:r>
          </w:p>
        </w:tc>
        <w:tc>
          <w:tcPr>
            <w:tcW w:w="850" w:type="dxa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426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559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ساختمان هاي داده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56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ششم</w:t>
            </w:r>
          </w:p>
        </w:tc>
      </w:tr>
      <w:tr w:rsidR="00FF21A8" w:rsidRPr="00880A86" w:rsidTr="002C5931">
        <w:trPr>
          <w:trHeight w:val="138"/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046D0" w:rsidRPr="00880A86" w:rsidRDefault="003046D0" w:rsidP="003046D0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      جمع واحد:  18</w:t>
            </w:r>
          </w:p>
        </w:tc>
      </w:tr>
    </w:tbl>
    <w:p w:rsidR="00155E0D" w:rsidRDefault="00155E0D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7E152A" w:rsidRPr="00880A86" w:rsidRDefault="007E152A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bidiVisual/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900"/>
        <w:gridCol w:w="1629"/>
        <w:gridCol w:w="851"/>
        <w:gridCol w:w="425"/>
        <w:gridCol w:w="567"/>
        <w:gridCol w:w="567"/>
        <w:gridCol w:w="283"/>
        <w:gridCol w:w="567"/>
        <w:gridCol w:w="1418"/>
        <w:gridCol w:w="1417"/>
        <w:gridCol w:w="1706"/>
      </w:tblGrid>
      <w:tr w:rsidR="00FF21A8" w:rsidRPr="00880A86" w:rsidTr="002C5931">
        <w:trPr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2307C" w:rsidRPr="00880A86" w:rsidRDefault="0072307C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</w:t>
            </w:r>
            <w:r w:rsidR="008463F5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مسال هفتم</w:t>
            </w:r>
          </w:p>
        </w:tc>
      </w:tr>
      <w:tr w:rsidR="00A030C1" w:rsidRPr="00880A86" w:rsidTr="006C50C2">
        <w:trPr>
          <w:cantSplit/>
          <w:trHeight w:val="76"/>
          <w:jc w:val="center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900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1629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851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417" w:type="dxa"/>
            <w:gridSpan w:val="3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418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1417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6C50C2">
        <w:trPr>
          <w:cantSplit/>
          <w:trHeight w:val="135"/>
          <w:jc w:val="center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629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425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106163">
        <w:trPr>
          <w:jc w:val="center"/>
        </w:trPr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666011</w:t>
            </w:r>
          </w:p>
        </w:tc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دانش خانواده وجمعيت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عمومي</w:t>
            </w:r>
          </w:p>
        </w:tc>
        <w:tc>
          <w:tcPr>
            <w:tcW w:w="425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283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C74F2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یکم</w:t>
            </w:r>
          </w:p>
        </w:tc>
      </w:tr>
      <w:tr w:rsidR="00A030C1" w:rsidRPr="00880A86" w:rsidTr="00DD5FE4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900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11403804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آزمايشگاه مهندسي نرم افزار</w:t>
            </w:r>
          </w:p>
        </w:tc>
        <w:tc>
          <w:tcPr>
            <w:tcW w:w="851" w:type="dxa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اختياري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تحليل و طراحي سيستم ها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A030C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11403421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023F08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آزمايشگاه </w:t>
            </w: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ر</w:t>
            </w:r>
            <w:r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ز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پردازنده</w:t>
            </w:r>
          </w:p>
        </w:tc>
        <w:tc>
          <w:tcPr>
            <w:tcW w:w="851" w:type="dxa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A86204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ريزپردازنده و زبان اسمبلي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A030C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11403422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آزمايشگاه شبکه هاي کامپيوتري</w:t>
            </w:r>
          </w:p>
        </w:tc>
        <w:tc>
          <w:tcPr>
            <w:tcW w:w="851" w:type="dxa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443B59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شبکه هاي کامپيوتري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هفته آخر آموزشی</w:t>
            </w:r>
          </w:p>
        </w:tc>
      </w:tr>
      <w:tr w:rsidR="00A030C1" w:rsidRPr="00880A86" w:rsidTr="00A030C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11403504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مهندسي اينترنت</w:t>
            </w:r>
          </w:p>
        </w:tc>
        <w:tc>
          <w:tcPr>
            <w:tcW w:w="851" w:type="dxa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تخصصي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شبکه هاي کامپيوتري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پايگاه داده ها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نهم</w:t>
            </w:r>
          </w:p>
        </w:tc>
      </w:tr>
      <w:tr w:rsidR="00A030C1" w:rsidRPr="00880A86" w:rsidTr="00A030C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11403903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طراحي شي گراي سيستم ها</w:t>
            </w:r>
          </w:p>
        </w:tc>
        <w:tc>
          <w:tcPr>
            <w:tcW w:w="851" w:type="dxa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تمرکز تخصصي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برنامه سازي پيشرفته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دوازدهم</w:t>
            </w:r>
          </w:p>
        </w:tc>
      </w:tr>
      <w:tr w:rsidR="00A030C1" w:rsidRPr="00880A86" w:rsidTr="00A030C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11403800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مباحث ويژه 1</w:t>
            </w:r>
          </w:p>
        </w:tc>
        <w:tc>
          <w:tcPr>
            <w:tcW w:w="851" w:type="dxa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اختياري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 گروه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پنجم</w:t>
            </w:r>
          </w:p>
        </w:tc>
      </w:tr>
      <w:tr w:rsidR="00A030C1" w:rsidRPr="00880A86" w:rsidTr="00A030C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11403408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روش پژوهش و ارائه</w:t>
            </w:r>
          </w:p>
        </w:tc>
        <w:tc>
          <w:tcPr>
            <w:tcW w:w="851" w:type="dxa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425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32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زبان تخصصي ، ترم 5 و بالاتر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سیزدهم</w:t>
            </w:r>
          </w:p>
        </w:tc>
      </w:tr>
      <w:tr w:rsidR="00FF21A8" w:rsidRPr="00880A86" w:rsidTr="002C5931">
        <w:trPr>
          <w:trHeight w:val="138"/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5931" w:rsidRPr="00880A86" w:rsidRDefault="002C593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 xml:space="preserve">       جمع واحد:  16</w:t>
            </w:r>
          </w:p>
        </w:tc>
      </w:tr>
    </w:tbl>
    <w:p w:rsidR="00511965" w:rsidRDefault="00511965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:rsidR="00F059BD" w:rsidRDefault="00F059BD" w:rsidP="00C3752B">
      <w:pPr>
        <w:jc w:val="center"/>
        <w:rPr>
          <w:rFonts w:asciiTheme="majorBidi" w:hAnsiTheme="majorBidi" w:cstheme="majorBidi"/>
          <w:b/>
          <w:bCs/>
          <w:sz w:val="14"/>
          <w:szCs w:val="14"/>
          <w:rtl/>
        </w:rPr>
      </w:pPr>
    </w:p>
    <w:tbl>
      <w:tblPr>
        <w:bidiVisual/>
        <w:tblW w:w="10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6"/>
        <w:gridCol w:w="900"/>
        <w:gridCol w:w="1629"/>
        <w:gridCol w:w="851"/>
        <w:gridCol w:w="567"/>
        <w:gridCol w:w="283"/>
        <w:gridCol w:w="567"/>
        <w:gridCol w:w="567"/>
        <w:gridCol w:w="567"/>
        <w:gridCol w:w="1418"/>
        <w:gridCol w:w="1275"/>
        <w:gridCol w:w="1706"/>
      </w:tblGrid>
      <w:tr w:rsidR="00FF21A8" w:rsidRPr="00880A86" w:rsidTr="002C5931">
        <w:trPr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right w:val="single" w:sz="18" w:space="0" w:color="auto"/>
            </w:tcBorders>
          </w:tcPr>
          <w:p w:rsidR="0072307C" w:rsidRPr="00880A86" w:rsidRDefault="0072307C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</w:t>
            </w:r>
            <w:r w:rsidR="008463F5"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ي</w:t>
            </w: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مسال هشتم</w:t>
            </w:r>
          </w:p>
        </w:tc>
      </w:tr>
      <w:tr w:rsidR="00A030C1" w:rsidRPr="00880A86" w:rsidTr="003D1E56">
        <w:trPr>
          <w:cantSplit/>
          <w:trHeight w:val="76"/>
          <w:jc w:val="center"/>
        </w:trPr>
        <w:tc>
          <w:tcPr>
            <w:tcW w:w="276" w:type="dxa"/>
            <w:vMerge w:val="restart"/>
            <w:tcBorders>
              <w:left w:val="single" w:sz="18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رديف</w:t>
            </w:r>
          </w:p>
        </w:tc>
        <w:tc>
          <w:tcPr>
            <w:tcW w:w="900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کد درس</w:t>
            </w:r>
          </w:p>
        </w:tc>
        <w:tc>
          <w:tcPr>
            <w:tcW w:w="1629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نام درس</w:t>
            </w:r>
          </w:p>
        </w:tc>
        <w:tc>
          <w:tcPr>
            <w:tcW w:w="851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نوع درس</w:t>
            </w:r>
          </w:p>
        </w:tc>
        <w:tc>
          <w:tcPr>
            <w:tcW w:w="850" w:type="dxa"/>
            <w:gridSpan w:val="2"/>
            <w:tcBorders>
              <w:bottom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تعداد واحد</w:t>
            </w:r>
          </w:p>
        </w:tc>
        <w:tc>
          <w:tcPr>
            <w:tcW w:w="1701" w:type="dxa"/>
            <w:gridSpan w:val="3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ساعت</w:t>
            </w:r>
          </w:p>
        </w:tc>
        <w:tc>
          <w:tcPr>
            <w:tcW w:w="1418" w:type="dxa"/>
            <w:vMerge w:val="restart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پيش نياز</w:t>
            </w:r>
          </w:p>
        </w:tc>
        <w:tc>
          <w:tcPr>
            <w:tcW w:w="1275" w:type="dxa"/>
            <w:vMerge w:val="restart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هم نياز</w:t>
            </w:r>
          </w:p>
        </w:tc>
        <w:tc>
          <w:tcPr>
            <w:tcW w:w="1706" w:type="dxa"/>
            <w:vMerge w:val="restart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روز امتحان</w:t>
            </w:r>
          </w:p>
        </w:tc>
      </w:tr>
      <w:tr w:rsidR="00A030C1" w:rsidRPr="00880A86" w:rsidTr="003D1E56">
        <w:trPr>
          <w:cantSplit/>
          <w:trHeight w:val="135"/>
          <w:jc w:val="center"/>
        </w:trPr>
        <w:tc>
          <w:tcPr>
            <w:tcW w:w="276" w:type="dxa"/>
            <w:vMerge/>
            <w:tcBorders>
              <w:left w:val="single" w:sz="18" w:space="0" w:color="auto"/>
              <w:bottom w:val="single" w:sz="12" w:space="0" w:color="auto"/>
            </w:tcBorders>
            <w:textDirection w:val="btLr"/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900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629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851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عملي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جمع</w:t>
            </w: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  <w:tc>
          <w:tcPr>
            <w:tcW w:w="1706" w:type="dxa"/>
            <w:vMerge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2C593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</w:p>
        </w:tc>
      </w:tr>
      <w:tr w:rsidR="00A030C1" w:rsidRPr="00880A86" w:rsidTr="007F6C93">
        <w:trPr>
          <w:jc w:val="center"/>
        </w:trPr>
        <w:tc>
          <w:tcPr>
            <w:tcW w:w="276" w:type="dxa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11403100</w:t>
            </w:r>
          </w:p>
        </w:tc>
        <w:tc>
          <w:tcPr>
            <w:tcW w:w="1629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کارآموزي</w:t>
            </w:r>
          </w:p>
        </w:tc>
        <w:tc>
          <w:tcPr>
            <w:tcW w:w="851" w:type="dxa"/>
            <w:tcBorders>
              <w:top w:val="single" w:sz="12" w:space="0" w:color="auto"/>
            </w:tcBorders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تخصصي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283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بعد از 80 واحد</w:t>
            </w:r>
          </w:p>
        </w:tc>
        <w:tc>
          <w:tcPr>
            <w:tcW w:w="1275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تذکر 2</w:t>
            </w:r>
          </w:p>
        </w:tc>
      </w:tr>
      <w:tr w:rsidR="00A030C1" w:rsidRPr="00880A86" w:rsidTr="00421BAE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2</w:t>
            </w:r>
          </w:p>
        </w:tc>
        <w:tc>
          <w:tcPr>
            <w:tcW w:w="900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11403200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پروژه</w:t>
            </w:r>
          </w:p>
        </w:tc>
        <w:tc>
          <w:tcPr>
            <w:tcW w:w="851" w:type="dxa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تخصصي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72307C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بعد از 100 واحد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Default="00A030C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>
              <w:rPr>
                <w:rFonts w:asciiTheme="majorBidi" w:hAnsiTheme="majorBidi" w:cstheme="majorBidi" w:hint="cs"/>
                <w:b/>
                <w:bCs/>
                <w:sz w:val="14"/>
                <w:szCs w:val="14"/>
                <w:rtl/>
              </w:rPr>
              <w:t>تذکر 3</w:t>
            </w:r>
          </w:p>
        </w:tc>
      </w:tr>
      <w:tr w:rsidR="00A030C1" w:rsidRPr="00880A86" w:rsidTr="00E13257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11403801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مباحث ويژه 2</w:t>
            </w:r>
          </w:p>
        </w:tc>
        <w:tc>
          <w:tcPr>
            <w:tcW w:w="851" w:type="dxa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اختياري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نظر گروه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دوازدهم</w:t>
            </w:r>
          </w:p>
        </w:tc>
      </w:tr>
      <w:tr w:rsidR="00A030C1" w:rsidRPr="00880A86" w:rsidTr="00B87753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11403902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روش هاي رسمي در مهندسي نرم افزار</w:t>
            </w:r>
          </w:p>
        </w:tc>
        <w:tc>
          <w:tcPr>
            <w:tcW w:w="851" w:type="dxa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تمرکز تخصصي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تحليل و طراحي سيستم ها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F70E51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هشتم</w:t>
            </w:r>
          </w:p>
        </w:tc>
      </w:tr>
      <w:tr w:rsidR="00A030C1" w:rsidRPr="00880A86" w:rsidTr="0064266E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11403901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آزمون نرم افزار</w:t>
            </w:r>
          </w:p>
        </w:tc>
        <w:tc>
          <w:tcPr>
            <w:tcW w:w="851" w:type="dxa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تمرکز تخصصي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تحليل و طراحي سيستم ها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چهارم</w:t>
            </w:r>
          </w:p>
        </w:tc>
      </w:tr>
      <w:tr w:rsidR="00A030C1" w:rsidRPr="00880A86" w:rsidTr="00140901">
        <w:trPr>
          <w:jc w:val="center"/>
        </w:trPr>
        <w:tc>
          <w:tcPr>
            <w:tcW w:w="276" w:type="dxa"/>
            <w:tcBorders>
              <w:lef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11403413</w:t>
            </w:r>
          </w:p>
        </w:tc>
        <w:tc>
          <w:tcPr>
            <w:tcW w:w="1629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طراحي کامپيوتري سيستم هاي ديجيتال</w:t>
            </w:r>
          </w:p>
        </w:tc>
        <w:tc>
          <w:tcPr>
            <w:tcW w:w="851" w:type="dxa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اصلي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3</w:t>
            </w:r>
          </w:p>
        </w:tc>
        <w:tc>
          <w:tcPr>
            <w:tcW w:w="283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-</w:t>
            </w:r>
          </w:p>
        </w:tc>
        <w:tc>
          <w:tcPr>
            <w:tcW w:w="567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48</w:t>
            </w:r>
          </w:p>
        </w:tc>
        <w:tc>
          <w:tcPr>
            <w:tcW w:w="1418" w:type="dxa"/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معماري کامپيوتر</w:t>
            </w:r>
          </w:p>
        </w:tc>
        <w:tc>
          <w:tcPr>
            <w:tcW w:w="1275" w:type="dxa"/>
            <w:tcBorders>
              <w:right w:val="single" w:sz="4" w:space="0" w:color="auto"/>
            </w:tcBorders>
            <w:vAlign w:val="center"/>
          </w:tcPr>
          <w:p w:rsidR="00A030C1" w:rsidRPr="00880A86" w:rsidRDefault="00A030C1" w:rsidP="00D3535B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706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A030C1" w:rsidRPr="00880A86" w:rsidRDefault="00A030C1" w:rsidP="00B611BA">
            <w:pPr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</w:pPr>
            <w:r w:rsidRPr="00880A86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دوم</w:t>
            </w:r>
          </w:p>
        </w:tc>
      </w:tr>
      <w:tr w:rsidR="00FF21A8" w:rsidRPr="00FF21A8" w:rsidTr="002C5931">
        <w:trPr>
          <w:trHeight w:val="138"/>
          <w:jc w:val="center"/>
        </w:trPr>
        <w:tc>
          <w:tcPr>
            <w:tcW w:w="10606" w:type="dxa"/>
            <w:gridSpan w:val="12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C5931" w:rsidRPr="00102155" w:rsidRDefault="002C5931" w:rsidP="00753694">
            <w:pPr>
              <w:jc w:val="center"/>
              <w:rPr>
                <w:rFonts w:ascii="Arial" w:hAnsi="Arial"/>
                <w:b/>
                <w:bCs/>
                <w:sz w:val="14"/>
                <w:szCs w:val="14"/>
                <w:rtl/>
              </w:rPr>
            </w:pPr>
            <w:r w:rsidRPr="00102155">
              <w:rPr>
                <w:rFonts w:ascii="Arial" w:hAnsi="Arial"/>
                <w:b/>
                <w:bCs/>
                <w:sz w:val="14"/>
                <w:szCs w:val="14"/>
                <w:rtl/>
              </w:rPr>
              <w:t xml:space="preserve">       جمع واحد: </w:t>
            </w:r>
            <w:r w:rsidR="00753694" w:rsidRPr="00102155">
              <w:rPr>
                <w:rFonts w:ascii="Arial" w:hAnsi="Arial" w:hint="cs"/>
                <w:b/>
                <w:bCs/>
                <w:sz w:val="14"/>
                <w:szCs w:val="14"/>
                <w:rtl/>
              </w:rPr>
              <w:t>16</w:t>
            </w:r>
          </w:p>
        </w:tc>
      </w:tr>
    </w:tbl>
    <w:p w:rsidR="00685342" w:rsidRDefault="00685342" w:rsidP="00685342">
      <w:pPr>
        <w:jc w:val="center"/>
        <w:rPr>
          <w:rFonts w:ascii="Arial" w:hAnsi="Arial" w:cs="Nazanin"/>
          <w:sz w:val="8"/>
          <w:szCs w:val="8"/>
          <w:rtl/>
        </w:rPr>
      </w:pPr>
    </w:p>
    <w:p w:rsidR="00F059BD" w:rsidRPr="00FF21A8" w:rsidRDefault="00F059BD" w:rsidP="00685342">
      <w:pPr>
        <w:jc w:val="center"/>
        <w:rPr>
          <w:rFonts w:ascii="Arial" w:hAnsi="Arial" w:cs="Nazanin"/>
          <w:sz w:val="8"/>
          <w:szCs w:val="8"/>
          <w:rtl/>
        </w:rPr>
      </w:pPr>
    </w:p>
    <w:tbl>
      <w:tblPr>
        <w:tblStyle w:val="TableGrid"/>
        <w:bidiVisual/>
        <w:tblW w:w="10632" w:type="dxa"/>
        <w:tblInd w:w="-635" w:type="dxa"/>
        <w:tblLook w:val="04A0" w:firstRow="1" w:lastRow="0" w:firstColumn="1" w:lastColumn="0" w:noHBand="0" w:noVBand="1"/>
      </w:tblPr>
      <w:tblGrid>
        <w:gridCol w:w="8930"/>
        <w:gridCol w:w="1702"/>
      </w:tblGrid>
      <w:tr w:rsidR="00102155" w:rsidTr="00CE222C">
        <w:tc>
          <w:tcPr>
            <w:tcW w:w="89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155" w:rsidRPr="00B723F0" w:rsidRDefault="00102155" w:rsidP="00AA5647">
            <w:pPr>
              <w:rPr>
                <w:rFonts w:asciiTheme="majorBidi" w:hAnsiTheme="majorBidi" w:cs="B Nazanin"/>
                <w:b/>
                <w:bCs/>
                <w:sz w:val="14"/>
                <w:szCs w:val="14"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تذکر 1: برنامه امتحانی مشخص شده در این چارت بر اساس چهارده روز کاری غیر تعطیل بوده و در همه ترمها ثابت و بدون تغییر می باشد.</w:t>
            </w:r>
          </w:p>
          <w:p w:rsidR="00102155" w:rsidRPr="00B723F0" w:rsidRDefault="00102155" w:rsidP="00AA5647">
            <w:pPr>
              <w:jc w:val="both"/>
              <w:rPr>
                <w:rFonts w:asciiTheme="majorBidi" w:hAnsiTheme="majorBidi" w:cs="B Nazanin"/>
                <w:b/>
                <w:bCs/>
                <w:sz w:val="14"/>
                <w:szCs w:val="14"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تذکر 2: مهلت پایان کارآموزی و تایید نهایی نمره این درس در نیم سال اول  تا پایان 20 اسفند ماه، در نیم سال دوم </w:t>
            </w:r>
            <w:r w:rsidR="00CE222C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تا 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پایان 25 مرداد ماه و در دوره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softHyphen/>
              <w:t>ی تابستان تا پایان 25 دی ماه است.</w:t>
            </w:r>
          </w:p>
          <w:p w:rsidR="00102155" w:rsidRPr="00B723F0" w:rsidRDefault="00102155" w:rsidP="00102155">
            <w:pPr>
              <w:rPr>
                <w:rFonts w:asciiTheme="majorBidi" w:hAnsiTheme="majorBidi" w:cs="B Nazanin"/>
                <w:b/>
                <w:bCs/>
                <w:sz w:val="14"/>
                <w:szCs w:val="14"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تذکر 3: مهلت پایان پروژه و تایید نهایی نمره این درس در نیم سال اول  تا پایان 20 اسفند ماه، در نیم سال دوم </w:t>
            </w:r>
            <w:r w:rsidR="00CE222C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تا 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پایان 25 مرداد ماه و در دوره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softHyphen/>
              <w:t xml:space="preserve">ی تابستان تا پایان 25 دی ماه است. </w:t>
            </w:r>
          </w:p>
          <w:p w:rsidR="00102155" w:rsidRPr="00B723F0" w:rsidRDefault="00102155" w:rsidP="00102155">
            <w:pPr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تذکر 4: اگر دو درس هم نیاز در یک ترم اخذ شوند و در پایان ترم، درس اول بدون نمره باشد (حذف شود)، درس دوم نیز حذف آموزشی خواهد شد.</w:t>
            </w:r>
          </w:p>
          <w:p w:rsidR="00102155" w:rsidRPr="00B723F0" w:rsidRDefault="00102155" w:rsidP="00102155">
            <w:pPr>
              <w:jc w:val="both"/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تذکر 5: اگر دو درس پیش نیاز، هم نیاز شوند مشمول تذکر 4 خواهد شد.</w:t>
            </w:r>
          </w:p>
          <w:p w:rsidR="00102155" w:rsidRDefault="00102155" w:rsidP="00102155">
            <w:pPr>
              <w:rPr>
                <w:rFonts w:asciiTheme="majorBidi" w:hAnsiTheme="majorBidi" w:cstheme="majorBidi"/>
                <w:b/>
                <w:bCs/>
                <w:sz w:val="12"/>
                <w:szCs w:val="12"/>
                <w:rtl/>
              </w:rPr>
            </w:pPr>
          </w:p>
        </w:tc>
        <w:tc>
          <w:tcPr>
            <w:tcW w:w="17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102155" w:rsidRPr="00B723F0" w:rsidRDefault="00102155" w:rsidP="00CE222C">
            <w:pPr>
              <w:jc w:val="center"/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دروس عمومی</w:t>
            </w:r>
            <w:r w:rsidR="00836493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: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 22  واحد</w:t>
            </w:r>
          </w:p>
          <w:p w:rsidR="00102155" w:rsidRPr="00B723F0" w:rsidRDefault="00102155" w:rsidP="00CE222C">
            <w:pPr>
              <w:jc w:val="center"/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دروس پایه</w:t>
            </w:r>
            <w:r w:rsidR="00836493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: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  20 واحد</w:t>
            </w:r>
          </w:p>
          <w:p w:rsidR="00102155" w:rsidRPr="00B723F0" w:rsidRDefault="00102155" w:rsidP="00CE222C">
            <w:pPr>
              <w:jc w:val="center"/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دروس اصلی</w:t>
            </w:r>
            <w:r w:rsidR="00836493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: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 59 واحد</w:t>
            </w:r>
          </w:p>
          <w:p w:rsidR="00102155" w:rsidRPr="00B723F0" w:rsidRDefault="00102155" w:rsidP="00CE222C">
            <w:pPr>
              <w:jc w:val="center"/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دروس تخصصی</w:t>
            </w:r>
            <w:r w:rsidR="00836493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: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 19 واحد</w:t>
            </w:r>
          </w:p>
          <w:p w:rsidR="00102155" w:rsidRPr="00B723F0" w:rsidRDefault="00102155" w:rsidP="00CE222C">
            <w:pPr>
              <w:jc w:val="center"/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دروس تمرکزتخصصی</w:t>
            </w:r>
            <w:r w:rsidR="00836493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: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12 واحد</w:t>
            </w:r>
          </w:p>
          <w:p w:rsidR="00102155" w:rsidRPr="00B723F0" w:rsidRDefault="00102155" w:rsidP="00CE222C">
            <w:pPr>
              <w:jc w:val="center"/>
              <w:rPr>
                <w:rFonts w:asciiTheme="majorBidi" w:hAnsiTheme="majorBidi" w:cs="B Nazanin"/>
                <w:b/>
                <w:bCs/>
                <w:sz w:val="14"/>
                <w:szCs w:val="14"/>
                <w:rtl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دروس انتخابی</w:t>
            </w:r>
            <w:r w:rsidR="00836493"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:</w:t>
            </w: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 xml:space="preserve"> 8 واحد</w:t>
            </w:r>
          </w:p>
          <w:p w:rsidR="00102155" w:rsidRPr="00B15F43" w:rsidRDefault="00102155" w:rsidP="00CE222C">
            <w:pPr>
              <w:jc w:val="center"/>
              <w:rPr>
                <w:rFonts w:asciiTheme="majorBidi" w:hAnsiTheme="majorBidi" w:cstheme="majorBidi"/>
                <w:b/>
                <w:bCs/>
                <w:sz w:val="12"/>
                <w:szCs w:val="12"/>
              </w:rPr>
            </w:pPr>
            <w:r w:rsidRPr="00B723F0">
              <w:rPr>
                <w:rFonts w:asciiTheme="majorBidi" w:hAnsiTheme="majorBidi" w:cs="B Nazanin" w:hint="cs"/>
                <w:b/>
                <w:bCs/>
                <w:sz w:val="14"/>
                <w:szCs w:val="14"/>
                <w:rtl/>
              </w:rPr>
              <w:t>مجموع : 140 واحد</w:t>
            </w:r>
          </w:p>
          <w:p w:rsidR="00102155" w:rsidRDefault="00102155" w:rsidP="00CE222C">
            <w:pPr>
              <w:jc w:val="center"/>
              <w:rPr>
                <w:rFonts w:ascii="Arial" w:hAnsi="Arial" w:cs="Nazanin"/>
                <w:b/>
                <w:bCs/>
                <w:sz w:val="14"/>
                <w:szCs w:val="14"/>
                <w:rtl/>
              </w:rPr>
            </w:pPr>
          </w:p>
        </w:tc>
      </w:tr>
    </w:tbl>
    <w:p w:rsidR="00B01AEA" w:rsidRDefault="00B01AEA" w:rsidP="008E61D2">
      <w:pPr>
        <w:jc w:val="center"/>
        <w:rPr>
          <w:rFonts w:cs="Nazanin"/>
          <w:b/>
          <w:bCs/>
          <w:rtl/>
        </w:rPr>
      </w:pPr>
    </w:p>
    <w:p w:rsidR="00DF053C" w:rsidRPr="00AC4E86" w:rsidRDefault="009B508D" w:rsidP="008E61D2">
      <w:pPr>
        <w:jc w:val="center"/>
        <w:rPr>
          <w:rFonts w:cs="Nazanin"/>
          <w:sz w:val="22"/>
          <w:szCs w:val="22"/>
        </w:rPr>
      </w:pPr>
      <w:r w:rsidRPr="00AC4E86">
        <w:rPr>
          <w:rFonts w:cs="Nazanin"/>
          <w:b/>
          <w:bCs/>
          <w:sz w:val="22"/>
          <w:szCs w:val="22"/>
          <w:rtl/>
        </w:rPr>
        <w:softHyphen/>
      </w:r>
      <w:r w:rsidR="00DF053C" w:rsidRPr="00AC4E86">
        <w:rPr>
          <w:rFonts w:cs="Nazanin" w:hint="cs"/>
          <w:b/>
          <w:bCs/>
          <w:sz w:val="22"/>
          <w:szCs w:val="22"/>
          <w:rtl/>
        </w:rPr>
        <w:t>در هر شرا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>ط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 xml:space="preserve"> رعا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>ت پ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>ش ن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>از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 xml:space="preserve"> و هم ن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>از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 xml:space="preserve"> دروس بر عهده خود دانشجو م</w:t>
      </w:r>
      <w:r w:rsidR="008463F5" w:rsidRPr="00AC4E86">
        <w:rPr>
          <w:rFonts w:cs="Nazanin" w:hint="cs"/>
          <w:b/>
          <w:bCs/>
          <w:sz w:val="22"/>
          <w:szCs w:val="22"/>
          <w:rtl/>
        </w:rPr>
        <w:t>ي</w:t>
      </w:r>
      <w:r w:rsidR="00DF053C" w:rsidRPr="00AC4E86">
        <w:rPr>
          <w:rFonts w:cs="Nazanin" w:hint="cs"/>
          <w:b/>
          <w:bCs/>
          <w:sz w:val="22"/>
          <w:szCs w:val="22"/>
          <w:rtl/>
        </w:rPr>
        <w:t xml:space="preserve"> باشد.</w:t>
      </w:r>
    </w:p>
    <w:sectPr w:rsidR="00DF053C" w:rsidRPr="00AC4E86" w:rsidSect="006A17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287" w:bottom="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1CC" w:rsidRDefault="00EF11CC" w:rsidP="00A932C3">
      <w:r>
        <w:separator/>
      </w:r>
    </w:p>
  </w:endnote>
  <w:endnote w:type="continuationSeparator" w:id="0">
    <w:p w:rsidR="00EF11CC" w:rsidRDefault="00EF11CC" w:rsidP="00A93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zanin">
    <w:altName w:val="Sakkal Maya Pro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Sakkal Maya Pro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42C" w:rsidRDefault="00E3742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5DA" w:rsidRPr="00CF222B" w:rsidRDefault="00C215DA" w:rsidP="00C3752B">
    <w:pPr>
      <w:pStyle w:val="Footer"/>
      <w:ind w:left="-737" w:right="-907"/>
      <w:jc w:val="right"/>
      <w:rPr>
        <w:rFonts w:cs="Zar"/>
        <w:sz w:val="2"/>
        <w:szCs w:val="2"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742C" w:rsidRDefault="00E374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1CC" w:rsidRDefault="00EF11CC" w:rsidP="00A932C3">
      <w:r>
        <w:separator/>
      </w:r>
    </w:p>
  </w:footnote>
  <w:footnote w:type="continuationSeparator" w:id="0">
    <w:p w:rsidR="00EF11CC" w:rsidRDefault="00EF11CC" w:rsidP="00A932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5DA" w:rsidRDefault="00EF11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259" o:spid="_x0000_s2052" type="#_x0000_t75" style="position:absolute;left:0;text-align:left;margin-left:0;margin-top:0;width:546.75pt;height:438.75pt;z-index:-251654656;mso-position-horizontal:center;mso-position-horizontal-relative:margin;mso-position-vertical:center;mso-position-vertical-relative:margin" o:allowincell="f">
          <v:imagedata r:id="rId1" o:title="New Bitmap Image"/>
          <w10:wrap anchorx="margin" anchory="margin"/>
        </v:shape>
      </w:pict>
    </w:r>
    <w:r>
      <w:rPr>
        <w:noProof/>
        <w:lang w:bidi="ar-SA"/>
      </w:rPr>
      <w:pict>
        <v:shape id="WordPictureWatermark9535735" o:spid="_x0000_s2050" type="#_x0000_t75" style="position:absolute;left:0;text-align:left;margin-left:0;margin-top:0;width:535.65pt;height:757.7pt;z-index:-251658752;mso-position-horizontal:center;mso-position-horizontal-relative:margin;mso-position-vertical:center;mso-position-vertical-relative:margin" o:allowincell="f">
          <v:imagedata r:id="rId2" o:title="sn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5DA" w:rsidRDefault="00C215DA" w:rsidP="00CF222B">
    <w:pPr>
      <w:pStyle w:val="Header"/>
      <w:tabs>
        <w:tab w:val="clear" w:pos="4680"/>
        <w:tab w:val="clear" w:pos="9360"/>
        <w:tab w:val="left" w:pos="255"/>
        <w:tab w:val="left" w:pos="2085"/>
      </w:tabs>
      <w:rPr>
        <w:rtl/>
      </w:rPr>
    </w:pPr>
    <w:r>
      <w:rPr>
        <w:noProof/>
        <w:rtl/>
        <w:lang w:bidi="ar-SA"/>
      </w:rPr>
      <w:drawing>
        <wp:anchor distT="0" distB="0" distL="114300" distR="114300" simplePos="0" relativeHeight="251655679" behindDoc="1" locked="0" layoutInCell="1" allowOverlap="1">
          <wp:simplePos x="0" y="0"/>
          <wp:positionH relativeFrom="column">
            <wp:posOffset>4693281</wp:posOffset>
          </wp:positionH>
          <wp:positionV relativeFrom="paragraph">
            <wp:posOffset>-199682</wp:posOffset>
          </wp:positionV>
          <wp:extent cx="1617215" cy="1391478"/>
          <wp:effectExtent l="19050" t="0" r="2035" b="0"/>
          <wp:wrapNone/>
          <wp:docPr id="2" name="Picture 2" descr="Z:\آرمند\M-S-e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آرمند\M-S-end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2642" cy="13961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11CC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260" o:spid="_x0000_s2053" type="#_x0000_t75" style="position:absolute;left:0;text-align:left;margin-left:0;margin-top:0;width:546.75pt;height:438.75pt;z-index:-251653632;mso-position-horizontal:center;mso-position-horizontal-relative:margin;mso-position-vertical:center;mso-position-vertical-relative:margin" o:allowincell="f">
          <v:imagedata r:id="rId2" o:title="New Bitmap Image"/>
          <w10:wrap anchorx="margin" anchory="margin"/>
        </v:shape>
      </w:pict>
    </w:r>
    <w:r>
      <w:rPr>
        <w:rtl/>
      </w:rPr>
      <w:tab/>
    </w:r>
  </w:p>
  <w:p w:rsidR="007E152A" w:rsidRDefault="007E152A" w:rsidP="007E152A">
    <w:pPr>
      <w:pStyle w:val="Header"/>
      <w:tabs>
        <w:tab w:val="clear" w:pos="4680"/>
        <w:tab w:val="clear" w:pos="9360"/>
        <w:tab w:val="left" w:pos="255"/>
        <w:tab w:val="left" w:pos="1302"/>
        <w:tab w:val="left" w:pos="3341"/>
        <w:tab w:val="left" w:pos="5700"/>
        <w:tab w:val="right" w:pos="8910"/>
      </w:tabs>
      <w:ind w:right="270"/>
      <w:jc w:val="center"/>
      <w:rPr>
        <w:rFonts w:ascii="Arial" w:hAnsi="Arial" w:cs="Nazanin"/>
        <w:b/>
        <w:bCs/>
        <w:rtl/>
      </w:rPr>
    </w:pPr>
  </w:p>
  <w:p w:rsidR="007E152A" w:rsidRPr="004A187F" w:rsidRDefault="007E152A" w:rsidP="007E152A">
    <w:pPr>
      <w:pStyle w:val="Header"/>
      <w:tabs>
        <w:tab w:val="clear" w:pos="4680"/>
        <w:tab w:val="clear" w:pos="9360"/>
        <w:tab w:val="left" w:pos="255"/>
        <w:tab w:val="left" w:pos="1302"/>
        <w:tab w:val="left" w:pos="3341"/>
        <w:tab w:val="left" w:pos="5700"/>
        <w:tab w:val="right" w:pos="8910"/>
      </w:tabs>
      <w:ind w:right="270"/>
      <w:jc w:val="center"/>
      <w:rPr>
        <w:rFonts w:ascii="Arial" w:hAnsi="Arial" w:cs="B Nazanin"/>
        <w:b/>
        <w:bCs/>
        <w:sz w:val="22"/>
        <w:szCs w:val="22"/>
        <w:rtl/>
      </w:rPr>
    </w:pPr>
    <w:r w:rsidRPr="004A187F">
      <w:rPr>
        <w:rFonts w:ascii="Arial" w:hAnsi="Arial" w:cs="B Nazanin" w:hint="cs"/>
        <w:b/>
        <w:bCs/>
        <w:sz w:val="22"/>
        <w:szCs w:val="22"/>
        <w:rtl/>
      </w:rPr>
      <w:t xml:space="preserve">چارت </w:t>
    </w:r>
    <w:r w:rsidRPr="004A187F">
      <w:rPr>
        <w:rFonts w:ascii="Arial" w:hAnsi="Arial" w:cs="B Nazanin"/>
        <w:b/>
        <w:bCs/>
        <w:sz w:val="22"/>
        <w:szCs w:val="22"/>
        <w:rtl/>
      </w:rPr>
      <w:t>رشته مهندسي</w:t>
    </w:r>
    <w:r w:rsidRPr="004A187F">
      <w:rPr>
        <w:rFonts w:ascii="Arial" w:hAnsi="Arial" w:cs="B Nazanin" w:hint="cs"/>
        <w:b/>
        <w:bCs/>
        <w:sz w:val="22"/>
        <w:szCs w:val="22"/>
        <w:rtl/>
      </w:rPr>
      <w:t xml:space="preserve"> نرم افزار کارشناسي پيوسته</w:t>
    </w:r>
  </w:p>
  <w:p w:rsidR="00C215DA" w:rsidRPr="004A187F" w:rsidRDefault="007E152A" w:rsidP="00F059BD">
    <w:pPr>
      <w:pStyle w:val="Header"/>
      <w:tabs>
        <w:tab w:val="clear" w:pos="4680"/>
        <w:tab w:val="clear" w:pos="9360"/>
        <w:tab w:val="left" w:pos="255"/>
        <w:tab w:val="left" w:pos="1302"/>
        <w:tab w:val="left" w:pos="3341"/>
        <w:tab w:val="left" w:pos="5700"/>
        <w:tab w:val="right" w:pos="8910"/>
      </w:tabs>
      <w:ind w:right="270"/>
      <w:jc w:val="center"/>
      <w:rPr>
        <w:rFonts w:cs="B Nazanin"/>
        <w:sz w:val="22"/>
        <w:szCs w:val="22"/>
        <w:rtl/>
      </w:rPr>
    </w:pPr>
    <w:r w:rsidRPr="004A187F">
      <w:rPr>
        <w:rFonts w:ascii="Arial" w:hAnsi="Arial" w:cs="B Nazanin"/>
        <w:b/>
        <w:bCs/>
        <w:sz w:val="22"/>
        <w:szCs w:val="22"/>
        <w:rtl/>
      </w:rPr>
      <w:t>(</w:t>
    </w:r>
    <w:r w:rsidRPr="004A187F">
      <w:rPr>
        <w:rFonts w:ascii="Arial" w:hAnsi="Arial" w:cs="B Nazanin" w:hint="cs"/>
        <w:b/>
        <w:bCs/>
        <w:sz w:val="22"/>
        <w:szCs w:val="22"/>
        <w:rtl/>
      </w:rPr>
      <w:t>تعداد 140واحد بجز دروس پيش</w:t>
    </w:r>
    <w:r w:rsidR="00E3742C">
      <w:rPr>
        <w:rFonts w:ascii="Arial" w:hAnsi="Arial" w:cs="B Nazanin" w:hint="cs"/>
        <w:b/>
        <w:bCs/>
        <w:sz w:val="22"/>
        <w:szCs w:val="22"/>
        <w:rtl/>
      </w:rPr>
      <w:t xml:space="preserve"> دانشگاهی</w:t>
    </w:r>
    <w:r w:rsidRPr="004A187F">
      <w:rPr>
        <w:rFonts w:ascii="Arial" w:hAnsi="Arial" w:cs="B Nazanin"/>
        <w:b/>
        <w:bCs/>
        <w:sz w:val="22"/>
        <w:szCs w:val="22"/>
        <w:rtl/>
      </w:rPr>
      <w:t>)</w:t>
    </w:r>
    <w:r w:rsidRPr="004A187F">
      <w:rPr>
        <w:rFonts w:ascii="Arial" w:hAnsi="Arial" w:cs="B Nazanin"/>
        <w:b/>
        <w:bCs/>
        <w:sz w:val="22"/>
        <w:szCs w:val="22"/>
      </w:rPr>
      <w:softHyphen/>
    </w:r>
  </w:p>
  <w:p w:rsidR="00C215DA" w:rsidRDefault="00C215DA" w:rsidP="007E152A">
    <w:pPr>
      <w:pStyle w:val="Header"/>
      <w:tabs>
        <w:tab w:val="clear" w:pos="4680"/>
        <w:tab w:val="clear" w:pos="9360"/>
        <w:tab w:val="left" w:pos="255"/>
        <w:tab w:val="left" w:pos="2085"/>
      </w:tabs>
      <w:rPr>
        <w:rtl/>
      </w:rPr>
    </w:pPr>
    <w:r w:rsidRPr="00E16902">
      <w:rPr>
        <w:b/>
        <w:bCs/>
        <w:rtl/>
      </w:rPr>
      <w:tab/>
    </w:r>
  </w:p>
  <w:p w:rsidR="00C215DA" w:rsidRPr="003C50F6" w:rsidRDefault="00C215DA" w:rsidP="00AA5647">
    <w:pPr>
      <w:pStyle w:val="Header"/>
      <w:pBdr>
        <w:bottom w:val="single" w:sz="12" w:space="13" w:color="auto"/>
      </w:pBdr>
      <w:tabs>
        <w:tab w:val="clear" w:pos="4680"/>
        <w:tab w:val="clear" w:pos="9360"/>
        <w:tab w:val="left" w:pos="255"/>
        <w:tab w:val="left" w:pos="2085"/>
      </w:tabs>
      <w:ind w:left="-737" w:right="-907"/>
      <w:jc w:val="center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15DA" w:rsidRDefault="00EF11C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4258" o:spid="_x0000_s2051" type="#_x0000_t75" style="position:absolute;left:0;text-align:left;margin-left:0;margin-top:0;width:546.75pt;height:438.75pt;z-index:-251655680;mso-position-horizontal:center;mso-position-horizontal-relative:margin;mso-position-vertical:center;mso-position-vertical-relative:margin" o:allowincell="f">
          <v:imagedata r:id="rId1" o:title="New Bitmap Image"/>
          <w10:wrap anchorx="margin" anchory="margin"/>
        </v:shape>
      </w:pict>
    </w:r>
    <w:r>
      <w:rPr>
        <w:noProof/>
        <w:lang w:bidi="ar-SA"/>
      </w:rPr>
      <w:pict>
        <v:shape id="WordPictureWatermark9535734" o:spid="_x0000_s2049" type="#_x0000_t75" style="position:absolute;left:0;text-align:left;margin-left:0;margin-top:0;width:535.65pt;height:757.7pt;z-index:-251659776;mso-position-horizontal:center;mso-position-horizontal-relative:margin;mso-position-vertical:center;mso-position-vertical-relative:margin" o:allowincell="f">
          <v:imagedata r:id="rId2" o:title="sn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9.75pt" o:bullet="t">
        <v:imagedata r:id="rId1" o:title="BD21300_"/>
      </v:shape>
    </w:pict>
  </w:numPicBullet>
  <w:abstractNum w:abstractNumId="0">
    <w:nsid w:val="03CC6A46"/>
    <w:multiLevelType w:val="hybridMultilevel"/>
    <w:tmpl w:val="1E2249F2"/>
    <w:lvl w:ilvl="0" w:tplc="0B287EF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62A0E"/>
    <w:multiLevelType w:val="hybridMultilevel"/>
    <w:tmpl w:val="CD20BAC6"/>
    <w:lvl w:ilvl="0" w:tplc="F84036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bidi="fa-IR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352F1BD5"/>
    <w:multiLevelType w:val="hybridMultilevel"/>
    <w:tmpl w:val="21DEC7D4"/>
    <w:lvl w:ilvl="0" w:tplc="F92C9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F5BFB"/>
    <w:multiLevelType w:val="hybridMultilevel"/>
    <w:tmpl w:val="1E2249F2"/>
    <w:lvl w:ilvl="0" w:tplc="0B287EF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05C9C"/>
    <w:multiLevelType w:val="hybridMultilevel"/>
    <w:tmpl w:val="21DEC7D4"/>
    <w:lvl w:ilvl="0" w:tplc="F92C9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E37281"/>
    <w:multiLevelType w:val="hybridMultilevel"/>
    <w:tmpl w:val="21DEC7D4"/>
    <w:lvl w:ilvl="0" w:tplc="F92C94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D3740C"/>
    <w:multiLevelType w:val="hybridMultilevel"/>
    <w:tmpl w:val="83FCE15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C411BB5"/>
    <w:multiLevelType w:val="hybridMultilevel"/>
    <w:tmpl w:val="13BC4F9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F4A"/>
    <w:rsid w:val="00000242"/>
    <w:rsid w:val="00014B06"/>
    <w:rsid w:val="00017367"/>
    <w:rsid w:val="00023F08"/>
    <w:rsid w:val="0003612B"/>
    <w:rsid w:val="00040189"/>
    <w:rsid w:val="000405C3"/>
    <w:rsid w:val="00052504"/>
    <w:rsid w:val="0007407B"/>
    <w:rsid w:val="00075B2C"/>
    <w:rsid w:val="000763BE"/>
    <w:rsid w:val="000A3343"/>
    <w:rsid w:val="000B2E31"/>
    <w:rsid w:val="000D27C6"/>
    <w:rsid w:val="000F2657"/>
    <w:rsid w:val="00102155"/>
    <w:rsid w:val="00113EB6"/>
    <w:rsid w:val="001209A8"/>
    <w:rsid w:val="00121331"/>
    <w:rsid w:val="001429CE"/>
    <w:rsid w:val="00155E0D"/>
    <w:rsid w:val="00155F93"/>
    <w:rsid w:val="00165C99"/>
    <w:rsid w:val="00165DFB"/>
    <w:rsid w:val="0016716A"/>
    <w:rsid w:val="00181202"/>
    <w:rsid w:val="0018500F"/>
    <w:rsid w:val="001936DB"/>
    <w:rsid w:val="00196352"/>
    <w:rsid w:val="001C4E26"/>
    <w:rsid w:val="001D6493"/>
    <w:rsid w:val="001F1743"/>
    <w:rsid w:val="001F6A26"/>
    <w:rsid w:val="001F707B"/>
    <w:rsid w:val="002276CF"/>
    <w:rsid w:val="00230549"/>
    <w:rsid w:val="00231478"/>
    <w:rsid w:val="00247FA7"/>
    <w:rsid w:val="00250AF9"/>
    <w:rsid w:val="00256936"/>
    <w:rsid w:val="00260459"/>
    <w:rsid w:val="00261154"/>
    <w:rsid w:val="002628FF"/>
    <w:rsid w:val="00266994"/>
    <w:rsid w:val="002743E7"/>
    <w:rsid w:val="00282C8B"/>
    <w:rsid w:val="002837D1"/>
    <w:rsid w:val="0028649E"/>
    <w:rsid w:val="00294E7F"/>
    <w:rsid w:val="002A06F5"/>
    <w:rsid w:val="002A1043"/>
    <w:rsid w:val="002A1242"/>
    <w:rsid w:val="002B3FFF"/>
    <w:rsid w:val="002B5904"/>
    <w:rsid w:val="002C1CC2"/>
    <w:rsid w:val="002C25B7"/>
    <w:rsid w:val="002C27E7"/>
    <w:rsid w:val="002C5931"/>
    <w:rsid w:val="002D3891"/>
    <w:rsid w:val="002E4684"/>
    <w:rsid w:val="002F5211"/>
    <w:rsid w:val="002F66C2"/>
    <w:rsid w:val="002F720C"/>
    <w:rsid w:val="003046D0"/>
    <w:rsid w:val="003065DA"/>
    <w:rsid w:val="0031566E"/>
    <w:rsid w:val="0032095C"/>
    <w:rsid w:val="00321968"/>
    <w:rsid w:val="003219DB"/>
    <w:rsid w:val="00322C9F"/>
    <w:rsid w:val="00323471"/>
    <w:rsid w:val="00333845"/>
    <w:rsid w:val="0033466D"/>
    <w:rsid w:val="003468A1"/>
    <w:rsid w:val="003523CD"/>
    <w:rsid w:val="00353731"/>
    <w:rsid w:val="00354847"/>
    <w:rsid w:val="003553D2"/>
    <w:rsid w:val="00360BAD"/>
    <w:rsid w:val="00372402"/>
    <w:rsid w:val="00374DCD"/>
    <w:rsid w:val="0037660D"/>
    <w:rsid w:val="00377585"/>
    <w:rsid w:val="0039076D"/>
    <w:rsid w:val="003A1F60"/>
    <w:rsid w:val="003A3DA7"/>
    <w:rsid w:val="003A5950"/>
    <w:rsid w:val="003B682E"/>
    <w:rsid w:val="003C2672"/>
    <w:rsid w:val="003C50F6"/>
    <w:rsid w:val="003D413C"/>
    <w:rsid w:val="003D6FD4"/>
    <w:rsid w:val="003E1B58"/>
    <w:rsid w:val="003F5497"/>
    <w:rsid w:val="003F76BE"/>
    <w:rsid w:val="004023FB"/>
    <w:rsid w:val="00422E96"/>
    <w:rsid w:val="0042471A"/>
    <w:rsid w:val="00426C5E"/>
    <w:rsid w:val="004359EF"/>
    <w:rsid w:val="00435DA2"/>
    <w:rsid w:val="00443B59"/>
    <w:rsid w:val="00447082"/>
    <w:rsid w:val="004516E7"/>
    <w:rsid w:val="00461444"/>
    <w:rsid w:val="00463F2A"/>
    <w:rsid w:val="004736E6"/>
    <w:rsid w:val="004869AB"/>
    <w:rsid w:val="0049367E"/>
    <w:rsid w:val="00494EB5"/>
    <w:rsid w:val="004A187F"/>
    <w:rsid w:val="004A46E2"/>
    <w:rsid w:val="004B0E60"/>
    <w:rsid w:val="004B7C7F"/>
    <w:rsid w:val="004C44C7"/>
    <w:rsid w:val="004D3305"/>
    <w:rsid w:val="004D5A11"/>
    <w:rsid w:val="004E3302"/>
    <w:rsid w:val="004F60D6"/>
    <w:rsid w:val="00506EFA"/>
    <w:rsid w:val="00510C1A"/>
    <w:rsid w:val="00511965"/>
    <w:rsid w:val="0051598C"/>
    <w:rsid w:val="005166F4"/>
    <w:rsid w:val="00527BD1"/>
    <w:rsid w:val="005312B9"/>
    <w:rsid w:val="00533F1D"/>
    <w:rsid w:val="00534DD6"/>
    <w:rsid w:val="00535BC6"/>
    <w:rsid w:val="005453D0"/>
    <w:rsid w:val="00551713"/>
    <w:rsid w:val="00554320"/>
    <w:rsid w:val="005611C7"/>
    <w:rsid w:val="005A5926"/>
    <w:rsid w:val="005B1EBE"/>
    <w:rsid w:val="005B7043"/>
    <w:rsid w:val="005C0057"/>
    <w:rsid w:val="005C0B34"/>
    <w:rsid w:val="005C2FA4"/>
    <w:rsid w:val="005C3A07"/>
    <w:rsid w:val="005E2E2E"/>
    <w:rsid w:val="005F16BD"/>
    <w:rsid w:val="005F2AA3"/>
    <w:rsid w:val="00606689"/>
    <w:rsid w:val="00635604"/>
    <w:rsid w:val="00637EAA"/>
    <w:rsid w:val="006409F5"/>
    <w:rsid w:val="00654AA0"/>
    <w:rsid w:val="00657610"/>
    <w:rsid w:val="00663551"/>
    <w:rsid w:val="00673F0A"/>
    <w:rsid w:val="00685342"/>
    <w:rsid w:val="00690BD9"/>
    <w:rsid w:val="00693DCB"/>
    <w:rsid w:val="0069416F"/>
    <w:rsid w:val="006A173F"/>
    <w:rsid w:val="006A2F8A"/>
    <w:rsid w:val="006B6778"/>
    <w:rsid w:val="006C1C0F"/>
    <w:rsid w:val="006C3254"/>
    <w:rsid w:val="006C6826"/>
    <w:rsid w:val="006C737E"/>
    <w:rsid w:val="006E782A"/>
    <w:rsid w:val="006F0468"/>
    <w:rsid w:val="006F7FD9"/>
    <w:rsid w:val="00701B0C"/>
    <w:rsid w:val="00715891"/>
    <w:rsid w:val="0071753C"/>
    <w:rsid w:val="0072256E"/>
    <w:rsid w:val="0072307C"/>
    <w:rsid w:val="007323C7"/>
    <w:rsid w:val="00735905"/>
    <w:rsid w:val="0074100E"/>
    <w:rsid w:val="00753694"/>
    <w:rsid w:val="00760F4A"/>
    <w:rsid w:val="00773134"/>
    <w:rsid w:val="007802DB"/>
    <w:rsid w:val="00781F69"/>
    <w:rsid w:val="007870B0"/>
    <w:rsid w:val="00790FA0"/>
    <w:rsid w:val="0079681D"/>
    <w:rsid w:val="007C19C4"/>
    <w:rsid w:val="007C259F"/>
    <w:rsid w:val="007D6606"/>
    <w:rsid w:val="007E0E3C"/>
    <w:rsid w:val="007E152A"/>
    <w:rsid w:val="007E33D1"/>
    <w:rsid w:val="007F2F84"/>
    <w:rsid w:val="007F3E51"/>
    <w:rsid w:val="007F6CB1"/>
    <w:rsid w:val="00803540"/>
    <w:rsid w:val="00806349"/>
    <w:rsid w:val="00817183"/>
    <w:rsid w:val="00817AC9"/>
    <w:rsid w:val="008234ED"/>
    <w:rsid w:val="00826231"/>
    <w:rsid w:val="00836493"/>
    <w:rsid w:val="00837BC2"/>
    <w:rsid w:val="008463F5"/>
    <w:rsid w:val="00847D4D"/>
    <w:rsid w:val="00856AA5"/>
    <w:rsid w:val="00866143"/>
    <w:rsid w:val="00880A86"/>
    <w:rsid w:val="008A3FF9"/>
    <w:rsid w:val="008D36B4"/>
    <w:rsid w:val="008D491E"/>
    <w:rsid w:val="008D6FE4"/>
    <w:rsid w:val="008D7698"/>
    <w:rsid w:val="008E61D2"/>
    <w:rsid w:val="008E7495"/>
    <w:rsid w:val="008F7678"/>
    <w:rsid w:val="009019BC"/>
    <w:rsid w:val="009062CF"/>
    <w:rsid w:val="0091535A"/>
    <w:rsid w:val="00926954"/>
    <w:rsid w:val="009576F0"/>
    <w:rsid w:val="009603A4"/>
    <w:rsid w:val="00971809"/>
    <w:rsid w:val="009964B2"/>
    <w:rsid w:val="009B0737"/>
    <w:rsid w:val="009B41BC"/>
    <w:rsid w:val="009B508D"/>
    <w:rsid w:val="009C0C4D"/>
    <w:rsid w:val="009C7787"/>
    <w:rsid w:val="009D2723"/>
    <w:rsid w:val="009D73ED"/>
    <w:rsid w:val="009E0FCB"/>
    <w:rsid w:val="009E1476"/>
    <w:rsid w:val="009F3F10"/>
    <w:rsid w:val="00A030C1"/>
    <w:rsid w:val="00A04016"/>
    <w:rsid w:val="00A1459E"/>
    <w:rsid w:val="00A15BCF"/>
    <w:rsid w:val="00A23B3A"/>
    <w:rsid w:val="00A30DEB"/>
    <w:rsid w:val="00A3206C"/>
    <w:rsid w:val="00A3581A"/>
    <w:rsid w:val="00A36532"/>
    <w:rsid w:val="00A40270"/>
    <w:rsid w:val="00A50ED6"/>
    <w:rsid w:val="00A522D2"/>
    <w:rsid w:val="00A564CD"/>
    <w:rsid w:val="00A61914"/>
    <w:rsid w:val="00A70526"/>
    <w:rsid w:val="00A70A13"/>
    <w:rsid w:val="00A80882"/>
    <w:rsid w:val="00A81793"/>
    <w:rsid w:val="00A82698"/>
    <w:rsid w:val="00A83036"/>
    <w:rsid w:val="00A85BE6"/>
    <w:rsid w:val="00A932C3"/>
    <w:rsid w:val="00A9376C"/>
    <w:rsid w:val="00A94385"/>
    <w:rsid w:val="00A96E01"/>
    <w:rsid w:val="00A9778A"/>
    <w:rsid w:val="00AA0E7E"/>
    <w:rsid w:val="00AA5647"/>
    <w:rsid w:val="00AB03DC"/>
    <w:rsid w:val="00AB1A69"/>
    <w:rsid w:val="00AC4E86"/>
    <w:rsid w:val="00AF08DD"/>
    <w:rsid w:val="00AF15D1"/>
    <w:rsid w:val="00AF4A53"/>
    <w:rsid w:val="00B00C85"/>
    <w:rsid w:val="00B01AEA"/>
    <w:rsid w:val="00B07209"/>
    <w:rsid w:val="00B111CB"/>
    <w:rsid w:val="00B125C7"/>
    <w:rsid w:val="00B15DF6"/>
    <w:rsid w:val="00B200F3"/>
    <w:rsid w:val="00B20595"/>
    <w:rsid w:val="00B31FFB"/>
    <w:rsid w:val="00B32A07"/>
    <w:rsid w:val="00B35B1F"/>
    <w:rsid w:val="00B53633"/>
    <w:rsid w:val="00B539D6"/>
    <w:rsid w:val="00B611BA"/>
    <w:rsid w:val="00B66F43"/>
    <w:rsid w:val="00B723F0"/>
    <w:rsid w:val="00B75348"/>
    <w:rsid w:val="00B818C0"/>
    <w:rsid w:val="00B977D6"/>
    <w:rsid w:val="00BA33CF"/>
    <w:rsid w:val="00BA6323"/>
    <w:rsid w:val="00BB507E"/>
    <w:rsid w:val="00BB7FF6"/>
    <w:rsid w:val="00BD13B9"/>
    <w:rsid w:val="00BD15F3"/>
    <w:rsid w:val="00BE606E"/>
    <w:rsid w:val="00C05EFE"/>
    <w:rsid w:val="00C062F4"/>
    <w:rsid w:val="00C17F2E"/>
    <w:rsid w:val="00C215DA"/>
    <w:rsid w:val="00C24E7B"/>
    <w:rsid w:val="00C3072B"/>
    <w:rsid w:val="00C34D72"/>
    <w:rsid w:val="00C3752B"/>
    <w:rsid w:val="00C409D9"/>
    <w:rsid w:val="00C517C9"/>
    <w:rsid w:val="00C60170"/>
    <w:rsid w:val="00C64FF7"/>
    <w:rsid w:val="00C65039"/>
    <w:rsid w:val="00C74F2A"/>
    <w:rsid w:val="00C91E8A"/>
    <w:rsid w:val="00C927CB"/>
    <w:rsid w:val="00C9561A"/>
    <w:rsid w:val="00CB31C7"/>
    <w:rsid w:val="00CB5C16"/>
    <w:rsid w:val="00CC5A9D"/>
    <w:rsid w:val="00CE0642"/>
    <w:rsid w:val="00CE222C"/>
    <w:rsid w:val="00CF222B"/>
    <w:rsid w:val="00CF2BFE"/>
    <w:rsid w:val="00CF5AEE"/>
    <w:rsid w:val="00D0335D"/>
    <w:rsid w:val="00D12A0C"/>
    <w:rsid w:val="00D22D63"/>
    <w:rsid w:val="00D269A7"/>
    <w:rsid w:val="00D34914"/>
    <w:rsid w:val="00D37B5A"/>
    <w:rsid w:val="00D43C23"/>
    <w:rsid w:val="00D5565A"/>
    <w:rsid w:val="00D57DA7"/>
    <w:rsid w:val="00D60D3F"/>
    <w:rsid w:val="00D60E47"/>
    <w:rsid w:val="00D6226B"/>
    <w:rsid w:val="00D622FB"/>
    <w:rsid w:val="00D9403C"/>
    <w:rsid w:val="00DA0E65"/>
    <w:rsid w:val="00DA14E5"/>
    <w:rsid w:val="00DA6CC9"/>
    <w:rsid w:val="00DB0214"/>
    <w:rsid w:val="00DB17D5"/>
    <w:rsid w:val="00DB1C24"/>
    <w:rsid w:val="00DC5F2C"/>
    <w:rsid w:val="00DC6626"/>
    <w:rsid w:val="00DD1219"/>
    <w:rsid w:val="00DD23AB"/>
    <w:rsid w:val="00DD34B9"/>
    <w:rsid w:val="00DD56EA"/>
    <w:rsid w:val="00DD6F98"/>
    <w:rsid w:val="00DE2187"/>
    <w:rsid w:val="00DF053C"/>
    <w:rsid w:val="00DF0928"/>
    <w:rsid w:val="00DF5C99"/>
    <w:rsid w:val="00E037D7"/>
    <w:rsid w:val="00E16902"/>
    <w:rsid w:val="00E173A7"/>
    <w:rsid w:val="00E17FE0"/>
    <w:rsid w:val="00E206AA"/>
    <w:rsid w:val="00E20A07"/>
    <w:rsid w:val="00E22ED5"/>
    <w:rsid w:val="00E233FD"/>
    <w:rsid w:val="00E23EC0"/>
    <w:rsid w:val="00E24BE9"/>
    <w:rsid w:val="00E32C4D"/>
    <w:rsid w:val="00E337B2"/>
    <w:rsid w:val="00E35B04"/>
    <w:rsid w:val="00E3742C"/>
    <w:rsid w:val="00E4336D"/>
    <w:rsid w:val="00E45275"/>
    <w:rsid w:val="00E515EF"/>
    <w:rsid w:val="00E72389"/>
    <w:rsid w:val="00E76C83"/>
    <w:rsid w:val="00E80826"/>
    <w:rsid w:val="00E82476"/>
    <w:rsid w:val="00E84DD5"/>
    <w:rsid w:val="00E94FCA"/>
    <w:rsid w:val="00EA0EBD"/>
    <w:rsid w:val="00EA2E1A"/>
    <w:rsid w:val="00EA6F9B"/>
    <w:rsid w:val="00EB68D1"/>
    <w:rsid w:val="00EC638C"/>
    <w:rsid w:val="00EC7126"/>
    <w:rsid w:val="00ED4F19"/>
    <w:rsid w:val="00ED655A"/>
    <w:rsid w:val="00EE0AB7"/>
    <w:rsid w:val="00EE0D0B"/>
    <w:rsid w:val="00EE1CF4"/>
    <w:rsid w:val="00EE282B"/>
    <w:rsid w:val="00EE32AF"/>
    <w:rsid w:val="00EE342E"/>
    <w:rsid w:val="00EE575D"/>
    <w:rsid w:val="00EF11CC"/>
    <w:rsid w:val="00EF1E3F"/>
    <w:rsid w:val="00EF60F7"/>
    <w:rsid w:val="00EF7F13"/>
    <w:rsid w:val="00F01F83"/>
    <w:rsid w:val="00F059BD"/>
    <w:rsid w:val="00F1288D"/>
    <w:rsid w:val="00F21F39"/>
    <w:rsid w:val="00F230EC"/>
    <w:rsid w:val="00F249FA"/>
    <w:rsid w:val="00F30858"/>
    <w:rsid w:val="00F313D7"/>
    <w:rsid w:val="00F34E48"/>
    <w:rsid w:val="00F37191"/>
    <w:rsid w:val="00F4169B"/>
    <w:rsid w:val="00F42B39"/>
    <w:rsid w:val="00F4683C"/>
    <w:rsid w:val="00F62CBA"/>
    <w:rsid w:val="00F644E4"/>
    <w:rsid w:val="00F6485D"/>
    <w:rsid w:val="00F70E51"/>
    <w:rsid w:val="00F753EB"/>
    <w:rsid w:val="00F80EA8"/>
    <w:rsid w:val="00F84863"/>
    <w:rsid w:val="00F9258B"/>
    <w:rsid w:val="00F97A9E"/>
    <w:rsid w:val="00FA28D3"/>
    <w:rsid w:val="00FB55E5"/>
    <w:rsid w:val="00FC3C52"/>
    <w:rsid w:val="00FD2049"/>
    <w:rsid w:val="00FF0176"/>
    <w:rsid w:val="00FF2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/"/>
  <w:listSeparator w:val=";"/>
  <w15:docId w15:val="{FAF2B912-DC7C-40B4-8044-72E0F0779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0B0"/>
    <w:pPr>
      <w:bidi/>
    </w:pPr>
    <w:rPr>
      <w:rFonts w:ascii="Times New Roman" w:eastAsia="Times New Roman" w:hAnsi="Times New Roman" w:cs="Times New Roman"/>
      <w:sz w:val="24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32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2C3"/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A932C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2C3"/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rsid w:val="003553D2"/>
    <w:pPr>
      <w:bidi/>
    </w:pPr>
    <w:rPr>
      <w:rFonts w:ascii="Times New Roman" w:eastAsia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7A9E"/>
    <w:pPr>
      <w:bidi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D37B5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37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37D1"/>
    <w:rPr>
      <w:rFonts w:ascii="Tahoma" w:eastAsia="Times New Roman" w:hAnsi="Tahoma" w:cs="Tahoma"/>
      <w:sz w:val="16"/>
      <w:szCs w:val="1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4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2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rian_Rayaneh\Desktop\form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5E366F-9E0A-4669-9008-20E1BCE41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form2.dotx</Template>
  <TotalTime>0</TotalTime>
  <Pages>2</Pages>
  <Words>946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mohammadi</cp:lastModifiedBy>
  <cp:revision>2</cp:revision>
  <cp:lastPrinted>2017-02-07T10:49:00Z</cp:lastPrinted>
  <dcterms:created xsi:type="dcterms:W3CDTF">2018-10-04T05:58:00Z</dcterms:created>
  <dcterms:modified xsi:type="dcterms:W3CDTF">2018-10-04T05:58:00Z</dcterms:modified>
</cp:coreProperties>
</file>